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95E8F" w:rsidRDefault="00A95E8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7A04EA" w:rsidRDefault="007A04EA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>OTTOBRE</w:t>
      </w:r>
    </w:p>
    <w:p w:rsidR="007A04EA" w:rsidRDefault="007A04EA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tbl>
      <w:tblPr>
        <w:tblW w:w="10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1"/>
        <w:gridCol w:w="1134"/>
        <w:gridCol w:w="4395"/>
        <w:gridCol w:w="3260"/>
      </w:tblGrid>
      <w:tr w:rsidR="0008172D" w:rsidTr="000C703E"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EC51C8" w:rsidRDefault="0008172D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GIORNO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EC51C8" w:rsidRDefault="0008172D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ORARIO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EC51C8" w:rsidRDefault="0008172D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MATERIE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Pr="00EC51C8" w:rsidRDefault="0008172D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PEER DELLE CLASSI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08172D" w:rsidP="0008172D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17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Default="009B69B0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9B69B0" w:rsidRDefault="009B69B0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08172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 - MATEMATICA x biennio</w:t>
            </w:r>
          </w:p>
          <w:p w:rsidR="0008172D" w:rsidRDefault="0008172D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MATEMATICA</w:t>
            </w:r>
            <w:r w:rsidR="00414C12">
              <w:rPr>
                <w:rFonts w:ascii="Arial" w:hAnsi="Arial"/>
                <w:color w:val="000000"/>
                <w:sz w:val="19"/>
              </w:rPr>
              <w:t>-FISICA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08172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 - 3ALS</w:t>
            </w:r>
          </w:p>
          <w:p w:rsidR="009B69B0" w:rsidRDefault="009B69B0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4ALSP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0F7205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18 MARTEDI’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Default="00EC51C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C51C8">
              <w:rPr>
                <w:rFonts w:ascii="Arial" w:hAnsi="Arial"/>
                <w:color w:val="000000"/>
                <w:sz w:val="19"/>
              </w:rPr>
              <w:t>14-15.30</w:t>
            </w:r>
          </w:p>
          <w:p w:rsidR="00D2331D" w:rsidRPr="00EC51C8" w:rsidRDefault="00D2331D">
            <w:pPr>
              <w:pStyle w:val="Contenutotabella"/>
              <w:rPr>
                <w:sz w:val="19"/>
                <w:szCs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EC51C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C51C8">
              <w:rPr>
                <w:rFonts w:ascii="Arial" w:hAnsi="Arial"/>
                <w:color w:val="000000"/>
                <w:sz w:val="19"/>
              </w:rPr>
              <w:t>TUTTE LE DISCIPLINE</w:t>
            </w:r>
          </w:p>
          <w:p w:rsidR="00D2331D" w:rsidRDefault="00D2331D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EC51C8" w:rsidP="00EC51C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C51C8">
              <w:rPr>
                <w:rFonts w:ascii="Arial" w:hAnsi="Arial"/>
                <w:color w:val="000000"/>
                <w:sz w:val="19"/>
              </w:rPr>
              <w:t>2ALC</w:t>
            </w:r>
          </w:p>
          <w:p w:rsidR="00D2331D" w:rsidRDefault="00D2331D" w:rsidP="00EC51C8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5ALL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0F7205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19 MERCOLEDI’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Default="00D2331D">
            <w:pPr>
              <w:pStyle w:val="Contenutotabella"/>
            </w:pPr>
            <w:r w:rsidRPr="00D2331D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D2331D"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 w:rsidRPr="00D2331D">
              <w:rPr>
                <w:rFonts w:ascii="Arial" w:hAnsi="Arial"/>
                <w:color w:val="000000"/>
                <w:sz w:val="19"/>
              </w:rPr>
              <w:t>ST</w:t>
            </w:r>
            <w:proofErr w:type="spellEnd"/>
            <w:r w:rsidRPr="00D2331D">
              <w:rPr>
                <w:rFonts w:ascii="Arial" w:hAnsi="Arial"/>
                <w:color w:val="000000"/>
                <w:sz w:val="19"/>
              </w:rPr>
              <w:t>. ARTE – SCIENZE E CHIMICA</w:t>
            </w:r>
          </w:p>
          <w:p w:rsidR="00D2331D" w:rsidRPr="00D2331D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ITALIANO - LATINO - MATEMATICA - 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D2331D">
              <w:rPr>
                <w:rFonts w:ascii="Arial" w:hAnsi="Arial"/>
                <w:color w:val="000000"/>
                <w:sz w:val="19"/>
              </w:rPr>
              <w:t>3BLSP</w:t>
            </w:r>
          </w:p>
          <w:p w:rsidR="00A95E8F" w:rsidRDefault="00A95E8F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0F7205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20 GIOVEDI’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14-15</w:t>
            </w:r>
          </w:p>
          <w:p w:rsidR="00D2331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14-16</w:t>
            </w:r>
          </w:p>
          <w:p w:rsidR="00D2331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INGLESE</w:t>
            </w:r>
          </w:p>
          <w:p w:rsidR="00D2331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TEDESCO</w:t>
            </w:r>
          </w:p>
          <w:p w:rsidR="00D2331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TEDESCO</w:t>
            </w:r>
            <w:r w:rsidR="001677F7" w:rsidRPr="001677F7">
              <w:rPr>
                <w:rFonts w:ascii="Arial" w:hAnsi="Arial"/>
                <w:color w:val="000000"/>
                <w:sz w:val="19"/>
              </w:rPr>
              <w:t>-FRANCESE-INGLESE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2BLL</w:t>
            </w:r>
          </w:p>
          <w:p w:rsidR="00D2331D" w:rsidRPr="001677F7" w:rsidRDefault="00D2331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5ALL</w:t>
            </w:r>
          </w:p>
          <w:p w:rsidR="001677F7" w:rsidRPr="001677F7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0F7205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21 VENERDI’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1677F7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1677F7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INGLESE-LATINO-GRAMMATICA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Pr="001677F7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1ALC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D2331D" w:rsidRDefault="009B69B0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D2331D">
              <w:rPr>
                <w:rFonts w:ascii="Arial" w:hAnsi="Arial" w:cs="Arial"/>
                <w:i/>
                <w:sz w:val="20"/>
                <w:szCs w:val="20"/>
              </w:rPr>
              <w:t>24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E638AD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77F7" w:rsidRPr="00E638AD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INGLESE-MATEMATICA x biennio</w:t>
            </w:r>
          </w:p>
          <w:p w:rsidR="00E638AD" w:rsidRPr="00E638AD" w:rsidRDefault="00E638A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MATEMATICA-FISICA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1677F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1AES/2AES/5ALL - 3ALS</w:t>
            </w:r>
          </w:p>
          <w:p w:rsidR="00E638AD" w:rsidRDefault="00E638AD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4ALSP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E638AD">
            <w:pPr>
              <w:pStyle w:val="Contenutotabella"/>
            </w:pPr>
            <w:r w:rsidRPr="00E638AD">
              <w:rPr>
                <w:rFonts w:ascii="Arial" w:hAnsi="Arial" w:cs="Arial"/>
                <w:i/>
                <w:sz w:val="20"/>
                <w:szCs w:val="20"/>
              </w:rPr>
              <w:t>25 MARTEDI’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Default="00E638A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714A3">
              <w:rPr>
                <w:rFonts w:ascii="Arial" w:hAnsi="Arial"/>
                <w:color w:val="000000"/>
                <w:sz w:val="19"/>
              </w:rPr>
              <w:t>14-15.30</w:t>
            </w:r>
          </w:p>
          <w:p w:rsidR="002714A3" w:rsidRPr="002714A3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E638AD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714A3">
              <w:rPr>
                <w:rFonts w:ascii="Arial" w:hAnsi="Arial"/>
                <w:color w:val="000000"/>
                <w:sz w:val="19"/>
              </w:rPr>
              <w:t>TUTTE LE DISCI</w:t>
            </w:r>
            <w:r w:rsidR="002714A3">
              <w:rPr>
                <w:rFonts w:ascii="Arial" w:hAnsi="Arial"/>
                <w:color w:val="000000"/>
                <w:sz w:val="19"/>
              </w:rPr>
              <w:t>PLINE</w:t>
            </w:r>
          </w:p>
          <w:p w:rsidR="002714A3" w:rsidRPr="002714A3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FILOSOFIA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714A3">
              <w:rPr>
                <w:rFonts w:ascii="Arial" w:hAnsi="Arial"/>
                <w:color w:val="000000"/>
                <w:sz w:val="19"/>
              </w:rPr>
              <w:t>2ALC</w:t>
            </w:r>
          </w:p>
          <w:p w:rsidR="002714A3" w:rsidRDefault="002714A3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E638AD">
            <w:pPr>
              <w:pStyle w:val="Contenutotabella"/>
            </w:pPr>
            <w:r w:rsidRPr="00E638AD">
              <w:rPr>
                <w:rFonts w:ascii="Arial" w:hAnsi="Arial" w:cs="Arial"/>
                <w:i/>
                <w:sz w:val="20"/>
                <w:szCs w:val="20"/>
              </w:rPr>
              <w:t>26 MERCOLEDI’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714A3">
              <w:rPr>
                <w:rFonts w:ascii="Arial" w:hAnsi="Arial"/>
                <w:color w:val="000000"/>
                <w:sz w:val="19"/>
              </w:rPr>
              <w:t>14-16</w:t>
            </w:r>
          </w:p>
          <w:p w:rsidR="002714A3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EC4347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9F5AFB" w:rsidRDefault="009F5AFB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SPAGNOLO - MATEMATICA E FISICA</w:t>
            </w:r>
          </w:p>
          <w:p w:rsidR="002714A3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>
              <w:rPr>
                <w:rFonts w:ascii="Arial" w:hAnsi="Arial"/>
                <w:color w:val="000000"/>
                <w:sz w:val="19"/>
              </w:rPr>
              <w:t>ST.ARTE</w:t>
            </w:r>
            <w:proofErr w:type="spellEnd"/>
            <w:r>
              <w:rPr>
                <w:rFonts w:ascii="Arial" w:hAnsi="Arial"/>
                <w:color w:val="000000"/>
                <w:sz w:val="19"/>
              </w:rPr>
              <w:t xml:space="preserve"> - SCIENZE E CHIMICA</w:t>
            </w:r>
          </w:p>
          <w:p w:rsidR="00EC4347" w:rsidRDefault="00EC434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ITALIANO - LATINO - MATEMATICA </w:t>
            </w:r>
            <w:r w:rsidR="009F5AFB">
              <w:rPr>
                <w:rFonts w:ascii="Arial" w:hAnsi="Arial"/>
                <w:color w:val="000000"/>
                <w:sz w:val="19"/>
              </w:rPr>
              <w:t>–</w:t>
            </w:r>
            <w:r>
              <w:rPr>
                <w:rFonts w:ascii="Arial" w:hAnsi="Arial"/>
                <w:color w:val="000000"/>
                <w:sz w:val="19"/>
              </w:rPr>
              <w:t xml:space="preserve"> INGLESE</w:t>
            </w:r>
          </w:p>
          <w:p w:rsidR="009F5AFB" w:rsidRDefault="009F5AFB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LATINO- 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Default="002714A3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714A3">
              <w:rPr>
                <w:rFonts w:ascii="Arial" w:hAnsi="Arial"/>
                <w:color w:val="000000"/>
                <w:sz w:val="19"/>
              </w:rPr>
              <w:t>5AES</w:t>
            </w:r>
          </w:p>
          <w:p w:rsidR="00EC4347" w:rsidRDefault="00EC434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  <w:p w:rsidR="009F5AFB" w:rsidRDefault="00A95E8F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  <w:p w:rsidR="009F5AFB" w:rsidRDefault="009F5AFB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E638AD" w:rsidRDefault="00E638AD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E638AD">
              <w:rPr>
                <w:rFonts w:ascii="Arial" w:hAnsi="Arial" w:cs="Arial"/>
                <w:i/>
                <w:sz w:val="20"/>
                <w:szCs w:val="20"/>
              </w:rPr>
              <w:t>27 GIOVEDI’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14-15</w:t>
            </w:r>
          </w:p>
          <w:p w:rsidR="009F5AFB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INGLESE</w:t>
            </w:r>
          </w:p>
          <w:p w:rsidR="009F5AFB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TEDESCO</w:t>
            </w:r>
          </w:p>
          <w:p w:rsidR="009F5AFB" w:rsidRPr="009F5AFB" w:rsidRDefault="009F5AFB" w:rsidP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TEDESCO-FRANCESE-INGLESE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2BLL</w:t>
            </w:r>
          </w:p>
          <w:p w:rsidR="009F5AFB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5ALL</w:t>
            </w:r>
          </w:p>
          <w:p w:rsidR="009F5AFB" w:rsidRPr="009F5AFB" w:rsidRDefault="009F5AFB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9F5AFB"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08172D" w:rsidTr="000C703E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E638AD" w:rsidRDefault="00E638AD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 w:rsidRPr="00E638AD">
              <w:rPr>
                <w:rFonts w:ascii="Arial" w:hAnsi="Arial" w:cs="Arial"/>
                <w:i/>
                <w:sz w:val="20"/>
                <w:szCs w:val="20"/>
              </w:rPr>
              <w:t>28 VENERDI’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72D" w:rsidRPr="002615B0" w:rsidRDefault="002615B0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615B0"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172D" w:rsidRPr="002615B0" w:rsidRDefault="002615B0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615B0">
              <w:rPr>
                <w:rFonts w:ascii="Arial" w:hAnsi="Arial"/>
                <w:color w:val="000000"/>
                <w:sz w:val="19"/>
              </w:rPr>
              <w:t>INGLESE-LATINO-GRAMMATICA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8172D" w:rsidRPr="002615B0" w:rsidRDefault="002615B0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2615B0">
              <w:rPr>
                <w:rFonts w:ascii="Arial" w:hAnsi="Arial"/>
                <w:color w:val="000000"/>
                <w:sz w:val="19"/>
              </w:rPr>
              <w:t>1ALC</w:t>
            </w:r>
          </w:p>
        </w:tc>
      </w:tr>
    </w:tbl>
    <w:p w:rsidR="007A04EA" w:rsidRDefault="007A04EA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 w:rsidP="00A3682F"/>
    <w:p w:rsidR="002615B0" w:rsidRDefault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>NOVEMBRE</w:t>
      </w:r>
    </w:p>
    <w:p w:rsidR="002615B0" w:rsidRDefault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tbl>
      <w:tblPr>
        <w:tblW w:w="1052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7"/>
        <w:gridCol w:w="1138"/>
        <w:gridCol w:w="4410"/>
        <w:gridCol w:w="3271"/>
      </w:tblGrid>
      <w:tr w:rsidR="002615B0" w:rsidTr="00A3682F">
        <w:trPr>
          <w:trHeight w:val="167"/>
        </w:trPr>
        <w:tc>
          <w:tcPr>
            <w:tcW w:w="1707" w:type="dxa"/>
            <w:shd w:val="clear" w:color="auto" w:fill="auto"/>
          </w:tcPr>
          <w:p w:rsidR="002615B0" w:rsidRPr="00D2331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 MERCOLEDI’</w:t>
            </w:r>
          </w:p>
        </w:tc>
        <w:tc>
          <w:tcPr>
            <w:tcW w:w="1138" w:type="dxa"/>
          </w:tcPr>
          <w:p w:rsidR="002615B0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615B0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9F43CC" w:rsidRDefault="002615B0" w:rsidP="009F43CC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</w:t>
            </w:r>
            <w:r w:rsidR="009F43CC">
              <w:rPr>
                <w:rFonts w:ascii="Arial" w:hAnsi="Arial"/>
                <w:color w:val="000000"/>
                <w:sz w:val="19"/>
              </w:rPr>
              <w:t>ESE</w:t>
            </w:r>
          </w:p>
          <w:p w:rsidR="009F43CC" w:rsidRDefault="009F43CC" w:rsidP="009F43CC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D2331D"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 w:rsidRPr="00D2331D">
              <w:rPr>
                <w:rFonts w:ascii="Arial" w:hAnsi="Arial"/>
                <w:color w:val="000000"/>
                <w:sz w:val="19"/>
              </w:rPr>
              <w:t>ST</w:t>
            </w:r>
            <w:proofErr w:type="spellEnd"/>
            <w:r w:rsidRPr="00D2331D">
              <w:rPr>
                <w:rFonts w:ascii="Arial" w:hAnsi="Arial"/>
                <w:color w:val="000000"/>
                <w:sz w:val="19"/>
              </w:rPr>
              <w:t>. ARTE – SCIENZE E CHIMICA</w:t>
            </w:r>
          </w:p>
          <w:p w:rsidR="002615B0" w:rsidRPr="009F43CC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ITALIANO - LATINO - MATEMATICA - INGLESE</w:t>
            </w:r>
          </w:p>
        </w:tc>
        <w:tc>
          <w:tcPr>
            <w:tcW w:w="3271" w:type="dxa"/>
            <w:shd w:val="clear" w:color="auto" w:fill="auto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5ALL</w:t>
            </w:r>
          </w:p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  <w:p w:rsidR="00A95E8F" w:rsidRDefault="00A95E8F" w:rsidP="007A04EA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</w:tc>
      </w:tr>
      <w:tr w:rsidR="002615B0" w:rsidTr="00A3682F">
        <w:trPr>
          <w:trHeight w:val="167"/>
        </w:trPr>
        <w:tc>
          <w:tcPr>
            <w:tcW w:w="1707" w:type="dxa"/>
            <w:shd w:val="clear" w:color="auto" w:fill="auto"/>
          </w:tcPr>
          <w:p w:rsidR="002615B0" w:rsidRPr="00D2331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 GIOVEDI’</w:t>
            </w:r>
          </w:p>
        </w:tc>
        <w:tc>
          <w:tcPr>
            <w:tcW w:w="1138" w:type="dxa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14-15.00</w:t>
            </w:r>
          </w:p>
          <w:p w:rsidR="002615B0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9F43CC" w:rsidRPr="00EC51C8" w:rsidRDefault="009F43CC" w:rsidP="007A04EA">
            <w:pPr>
              <w:pStyle w:val="Contenutotabella"/>
              <w:rPr>
                <w:sz w:val="19"/>
                <w:szCs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9F43CC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TEDESCO-FILOSOFIA</w:t>
            </w:r>
          </w:p>
          <w:p w:rsidR="009F43CC" w:rsidRDefault="009F43CC" w:rsidP="007A04EA">
            <w:pPr>
              <w:pStyle w:val="Contenutotabella"/>
            </w:pPr>
            <w:r w:rsidRPr="001677F7">
              <w:rPr>
                <w:rFonts w:ascii="Arial" w:hAnsi="Arial"/>
                <w:color w:val="000000"/>
                <w:sz w:val="19"/>
              </w:rPr>
              <w:t>TEDESCO-FRANCESE-INGLESE</w:t>
            </w:r>
          </w:p>
        </w:tc>
        <w:tc>
          <w:tcPr>
            <w:tcW w:w="3271" w:type="dxa"/>
            <w:shd w:val="clear" w:color="auto" w:fill="auto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2BLL</w:t>
            </w:r>
          </w:p>
          <w:p w:rsidR="002615B0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5ALL</w:t>
            </w:r>
            <w:r w:rsidR="009F43CC">
              <w:rPr>
                <w:rFonts w:ascii="Arial" w:hAnsi="Arial"/>
                <w:color w:val="000000"/>
                <w:sz w:val="19"/>
              </w:rPr>
              <w:t>/4ASU</w:t>
            </w:r>
          </w:p>
          <w:p w:rsidR="009F43CC" w:rsidRDefault="009F43CC" w:rsidP="007A04EA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2615B0" w:rsidTr="00A3682F">
        <w:trPr>
          <w:trHeight w:val="167"/>
        </w:trPr>
        <w:tc>
          <w:tcPr>
            <w:tcW w:w="1707" w:type="dxa"/>
            <w:shd w:val="clear" w:color="auto" w:fill="auto"/>
          </w:tcPr>
          <w:p w:rsidR="002615B0" w:rsidRPr="00D2331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 VENERDI’</w:t>
            </w:r>
          </w:p>
        </w:tc>
        <w:tc>
          <w:tcPr>
            <w:tcW w:w="1138" w:type="dxa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9F43CC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360728" w:rsidRDefault="00360728" w:rsidP="007A04EA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</w:tc>
        <w:tc>
          <w:tcPr>
            <w:tcW w:w="4410" w:type="dxa"/>
            <w:shd w:val="clear" w:color="auto" w:fill="auto"/>
          </w:tcPr>
          <w:p w:rsidR="002615B0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INGLESE-LATINO-GRAMMATICA</w:t>
            </w:r>
          </w:p>
          <w:p w:rsidR="009F43CC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MATEMATICA-FISICA</w:t>
            </w:r>
          </w:p>
          <w:p w:rsidR="00360728" w:rsidRPr="00D2331D" w:rsidRDefault="0036072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FILOSOFIA-SCIENZE UMANE</w:t>
            </w:r>
          </w:p>
        </w:tc>
        <w:tc>
          <w:tcPr>
            <w:tcW w:w="3271" w:type="dxa"/>
            <w:shd w:val="clear" w:color="auto" w:fill="auto"/>
          </w:tcPr>
          <w:p w:rsidR="002615B0" w:rsidRPr="00360728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360728">
              <w:rPr>
                <w:rFonts w:ascii="Arial" w:hAnsi="Arial"/>
                <w:color w:val="000000"/>
                <w:sz w:val="19"/>
              </w:rPr>
              <w:t>1ALC</w:t>
            </w:r>
          </w:p>
          <w:p w:rsidR="009F43CC" w:rsidRPr="00360728" w:rsidRDefault="009F43CC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360728">
              <w:rPr>
                <w:rFonts w:ascii="Arial" w:hAnsi="Arial"/>
                <w:color w:val="000000"/>
                <w:sz w:val="19"/>
              </w:rPr>
              <w:t>4ASU</w:t>
            </w:r>
          </w:p>
          <w:p w:rsidR="009F43CC" w:rsidRDefault="00360728" w:rsidP="007A04EA">
            <w:pPr>
              <w:pStyle w:val="Contenutotabella"/>
            </w:pPr>
            <w:r w:rsidRPr="00360728"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2615B0" w:rsidTr="00A3682F">
        <w:trPr>
          <w:trHeight w:val="110"/>
        </w:trPr>
        <w:tc>
          <w:tcPr>
            <w:tcW w:w="1707" w:type="dxa"/>
            <w:shd w:val="clear" w:color="auto" w:fill="auto"/>
          </w:tcPr>
          <w:p w:rsidR="002615B0" w:rsidRPr="00D2331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7 LUNEDI’</w:t>
            </w:r>
          </w:p>
        </w:tc>
        <w:tc>
          <w:tcPr>
            <w:tcW w:w="1138" w:type="dxa"/>
          </w:tcPr>
          <w:p w:rsidR="002615B0" w:rsidRPr="001677F7" w:rsidRDefault="0036072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615B0" w:rsidRPr="001677F7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615B0" w:rsidRPr="001677F7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INGLESE</w:t>
            </w:r>
            <w:r w:rsidR="00360728">
              <w:rPr>
                <w:rFonts w:ascii="Arial" w:hAnsi="Arial"/>
                <w:color w:val="000000"/>
                <w:sz w:val="19"/>
              </w:rPr>
              <w:t>- MATEMATICA x biennio</w:t>
            </w:r>
          </w:p>
          <w:p w:rsidR="00360728" w:rsidRPr="001677F7" w:rsidRDefault="0036072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MATEMATICA-FISICA</w:t>
            </w:r>
          </w:p>
        </w:tc>
        <w:tc>
          <w:tcPr>
            <w:tcW w:w="3271" w:type="dxa"/>
            <w:shd w:val="clear" w:color="auto" w:fill="auto"/>
          </w:tcPr>
          <w:p w:rsidR="00360728" w:rsidRDefault="00360728" w:rsidP="0036072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1AES/2AES/5ALL - 3ALS</w:t>
            </w:r>
          </w:p>
          <w:p w:rsidR="002615B0" w:rsidRPr="001677F7" w:rsidRDefault="0036072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4ALSP</w:t>
            </w:r>
          </w:p>
        </w:tc>
      </w:tr>
      <w:tr w:rsidR="002615B0" w:rsidTr="00A3682F">
        <w:trPr>
          <w:trHeight w:val="61"/>
        </w:trPr>
        <w:tc>
          <w:tcPr>
            <w:tcW w:w="1707" w:type="dxa"/>
            <w:shd w:val="clear" w:color="auto" w:fill="auto"/>
          </w:tcPr>
          <w:p w:rsidR="002615B0" w:rsidRPr="00D2331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8 MARTEDI’</w:t>
            </w:r>
          </w:p>
        </w:tc>
        <w:tc>
          <w:tcPr>
            <w:tcW w:w="1138" w:type="dxa"/>
          </w:tcPr>
          <w:p w:rsidR="002615B0" w:rsidRPr="001677F7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14-15</w:t>
            </w:r>
            <w:r w:rsidR="008E50C7">
              <w:rPr>
                <w:rFonts w:ascii="Arial" w:hAnsi="Arial"/>
                <w:color w:val="000000"/>
                <w:sz w:val="19"/>
              </w:rPr>
              <w:t>.30</w:t>
            </w:r>
          </w:p>
        </w:tc>
        <w:tc>
          <w:tcPr>
            <w:tcW w:w="4410" w:type="dxa"/>
            <w:shd w:val="clear" w:color="auto" w:fill="auto"/>
          </w:tcPr>
          <w:p w:rsidR="002615B0" w:rsidRPr="001677F7" w:rsidRDefault="0036072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TUTTE LE DISCIPLINE</w:t>
            </w:r>
          </w:p>
        </w:tc>
        <w:tc>
          <w:tcPr>
            <w:tcW w:w="3271" w:type="dxa"/>
            <w:shd w:val="clear" w:color="auto" w:fill="auto"/>
          </w:tcPr>
          <w:p w:rsidR="002615B0" w:rsidRPr="001677F7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</w:t>
            </w:r>
            <w:r w:rsidR="002615B0" w:rsidRPr="001677F7">
              <w:rPr>
                <w:rFonts w:ascii="Arial" w:hAnsi="Arial"/>
                <w:color w:val="000000"/>
                <w:sz w:val="19"/>
              </w:rPr>
              <w:t>ALC</w:t>
            </w:r>
          </w:p>
        </w:tc>
      </w:tr>
      <w:tr w:rsidR="002615B0" w:rsidTr="00A3682F">
        <w:trPr>
          <w:trHeight w:val="114"/>
        </w:trPr>
        <w:tc>
          <w:tcPr>
            <w:tcW w:w="1707" w:type="dxa"/>
            <w:shd w:val="clear" w:color="auto" w:fill="auto"/>
          </w:tcPr>
          <w:p w:rsidR="002615B0" w:rsidRPr="00D2331D" w:rsidRDefault="008E50C7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9 </w:t>
            </w:r>
            <w:r w:rsidR="002C46D0">
              <w:rPr>
                <w:rFonts w:ascii="Arial" w:hAnsi="Arial" w:cs="Arial"/>
                <w:i/>
                <w:sz w:val="20"/>
                <w:szCs w:val="20"/>
              </w:rPr>
              <w:t>MERCOLEDI’</w:t>
            </w:r>
          </w:p>
        </w:tc>
        <w:tc>
          <w:tcPr>
            <w:tcW w:w="1138" w:type="dxa"/>
          </w:tcPr>
          <w:p w:rsidR="002615B0" w:rsidRPr="00E638AD" w:rsidRDefault="002615B0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8E50C7" w:rsidRDefault="008E50C7" w:rsidP="008E50C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>
              <w:rPr>
                <w:rFonts w:ascii="Arial" w:hAnsi="Arial"/>
                <w:color w:val="000000"/>
                <w:sz w:val="19"/>
              </w:rPr>
              <w:t>ST.ARTE</w:t>
            </w:r>
            <w:proofErr w:type="spellEnd"/>
            <w:r>
              <w:rPr>
                <w:rFonts w:ascii="Arial" w:hAnsi="Arial"/>
                <w:color w:val="000000"/>
                <w:sz w:val="19"/>
              </w:rPr>
              <w:t xml:space="preserve"> - SCIENZE E CHIMICA</w:t>
            </w:r>
          </w:p>
          <w:p w:rsidR="002615B0" w:rsidRPr="00E638AD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ITALIANO - LATINO - MATEMATICA - INGLESE</w:t>
            </w:r>
          </w:p>
        </w:tc>
        <w:tc>
          <w:tcPr>
            <w:tcW w:w="3271" w:type="dxa"/>
            <w:shd w:val="clear" w:color="auto" w:fill="auto"/>
          </w:tcPr>
          <w:p w:rsidR="002615B0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  <w:p w:rsidR="00A95E8F" w:rsidRDefault="00A95E8F" w:rsidP="007A04EA">
            <w:pPr>
              <w:pStyle w:val="Contenutotabella"/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</w:tc>
      </w:tr>
      <w:tr w:rsidR="002615B0" w:rsidTr="00A3682F">
        <w:trPr>
          <w:trHeight w:val="167"/>
        </w:trPr>
        <w:tc>
          <w:tcPr>
            <w:tcW w:w="1707" w:type="dxa"/>
            <w:shd w:val="clear" w:color="auto" w:fill="auto"/>
          </w:tcPr>
          <w:p w:rsidR="002615B0" w:rsidRDefault="002C46D0" w:rsidP="007A04EA">
            <w:pPr>
              <w:pStyle w:val="Contenutotabella"/>
            </w:pPr>
            <w:r>
              <w:rPr>
                <w:rFonts w:ascii="Arial" w:hAnsi="Arial" w:cs="Arial"/>
                <w:i/>
                <w:sz w:val="20"/>
                <w:szCs w:val="20"/>
              </w:rPr>
              <w:t>10 GIOVEDI’</w:t>
            </w:r>
          </w:p>
        </w:tc>
        <w:tc>
          <w:tcPr>
            <w:tcW w:w="1138" w:type="dxa"/>
          </w:tcPr>
          <w:p w:rsidR="002615B0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8E50C7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8E50C7" w:rsidRPr="002714A3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615B0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8E50C7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TEDESCO</w:t>
            </w:r>
          </w:p>
          <w:p w:rsidR="008E50C7" w:rsidRPr="002714A3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TEDESCO-FRANCESE-INGLESE</w:t>
            </w:r>
          </w:p>
        </w:tc>
        <w:tc>
          <w:tcPr>
            <w:tcW w:w="3271" w:type="dxa"/>
            <w:shd w:val="clear" w:color="auto" w:fill="auto"/>
          </w:tcPr>
          <w:p w:rsidR="002615B0" w:rsidRPr="008E50C7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8E50C7">
              <w:rPr>
                <w:rFonts w:ascii="Arial" w:hAnsi="Arial"/>
                <w:color w:val="000000"/>
                <w:sz w:val="19"/>
              </w:rPr>
              <w:t>2BLL</w:t>
            </w:r>
          </w:p>
          <w:p w:rsidR="008E50C7" w:rsidRPr="008E50C7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8E50C7">
              <w:rPr>
                <w:rFonts w:ascii="Arial" w:hAnsi="Arial"/>
                <w:color w:val="000000"/>
                <w:sz w:val="19"/>
              </w:rPr>
              <w:t>5ALL</w:t>
            </w:r>
          </w:p>
          <w:p w:rsidR="008E50C7" w:rsidRPr="004D6CA1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8E50C7"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2615B0" w:rsidTr="00A3682F">
        <w:trPr>
          <w:trHeight w:val="72"/>
        </w:trPr>
        <w:tc>
          <w:tcPr>
            <w:tcW w:w="1707" w:type="dxa"/>
            <w:shd w:val="clear" w:color="auto" w:fill="auto"/>
          </w:tcPr>
          <w:p w:rsidR="002615B0" w:rsidRDefault="002C46D0" w:rsidP="007A04EA">
            <w:pPr>
              <w:pStyle w:val="Contenutotabella"/>
            </w:pPr>
            <w:r>
              <w:rPr>
                <w:rFonts w:ascii="Arial" w:hAnsi="Arial" w:cs="Arial"/>
                <w:i/>
                <w:sz w:val="20"/>
                <w:szCs w:val="20"/>
              </w:rPr>
              <w:t>11 VENERDI’</w:t>
            </w:r>
          </w:p>
        </w:tc>
        <w:tc>
          <w:tcPr>
            <w:tcW w:w="1138" w:type="dxa"/>
          </w:tcPr>
          <w:p w:rsidR="002615B0" w:rsidRDefault="008E50C7" w:rsidP="007A04EA">
            <w:pPr>
              <w:pStyle w:val="Contenutotabella"/>
            </w:pPr>
            <w:r w:rsidRPr="00414C12"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410" w:type="dxa"/>
            <w:shd w:val="clear" w:color="auto" w:fill="auto"/>
          </w:tcPr>
          <w:p w:rsidR="002615B0" w:rsidRDefault="008E50C7" w:rsidP="007A04EA">
            <w:pPr>
              <w:pStyle w:val="Contenutotabella"/>
            </w:pPr>
            <w:r w:rsidRPr="001677F7">
              <w:rPr>
                <w:rFonts w:ascii="Arial" w:hAnsi="Arial"/>
                <w:color w:val="000000"/>
                <w:sz w:val="19"/>
              </w:rPr>
              <w:t>INGLESE-LATINO-GRAMMATICA</w:t>
            </w:r>
          </w:p>
        </w:tc>
        <w:tc>
          <w:tcPr>
            <w:tcW w:w="3271" w:type="dxa"/>
            <w:shd w:val="clear" w:color="auto" w:fill="auto"/>
          </w:tcPr>
          <w:p w:rsidR="002615B0" w:rsidRPr="004D6CA1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4D6CA1">
              <w:rPr>
                <w:rFonts w:ascii="Arial" w:hAnsi="Arial"/>
                <w:color w:val="000000"/>
                <w:sz w:val="19"/>
              </w:rPr>
              <w:t>1ALC</w:t>
            </w:r>
          </w:p>
        </w:tc>
      </w:tr>
      <w:tr w:rsidR="002615B0" w:rsidTr="00A3682F">
        <w:trPr>
          <w:trHeight w:val="110"/>
        </w:trPr>
        <w:tc>
          <w:tcPr>
            <w:tcW w:w="1707" w:type="dxa"/>
            <w:shd w:val="clear" w:color="auto" w:fill="auto"/>
          </w:tcPr>
          <w:p w:rsidR="002615B0" w:rsidRPr="00E638A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14 LUNEDI’</w:t>
            </w:r>
          </w:p>
        </w:tc>
        <w:tc>
          <w:tcPr>
            <w:tcW w:w="1138" w:type="dxa"/>
          </w:tcPr>
          <w:p w:rsidR="002615B0" w:rsidRPr="009F5AFB" w:rsidRDefault="008E50C7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8E50C7" w:rsidRPr="00E638AD" w:rsidRDefault="008E50C7" w:rsidP="008E50C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INGLESE-MATEMATICA x biennio</w:t>
            </w:r>
          </w:p>
          <w:p w:rsidR="002615B0" w:rsidRPr="009F5AFB" w:rsidRDefault="004D6CA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</w:t>
            </w:r>
            <w:r w:rsidR="00FB211D">
              <w:rPr>
                <w:rFonts w:ascii="Arial" w:hAnsi="Arial"/>
                <w:color w:val="000000"/>
                <w:sz w:val="19"/>
              </w:rPr>
              <w:t>/FISICA-FILOSOFIA</w:t>
            </w:r>
          </w:p>
        </w:tc>
        <w:tc>
          <w:tcPr>
            <w:tcW w:w="3271" w:type="dxa"/>
            <w:shd w:val="clear" w:color="auto" w:fill="auto"/>
          </w:tcPr>
          <w:p w:rsidR="008E50C7" w:rsidRDefault="008E50C7" w:rsidP="008E50C7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1AES/2AES/5ALL - 3ALS</w:t>
            </w:r>
          </w:p>
          <w:p w:rsidR="002615B0" w:rsidRPr="009F5AFB" w:rsidRDefault="00FB211D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4ALSP-4ASU</w:t>
            </w:r>
          </w:p>
        </w:tc>
      </w:tr>
      <w:tr w:rsidR="002615B0" w:rsidTr="00A3682F">
        <w:trPr>
          <w:trHeight w:val="117"/>
        </w:trPr>
        <w:tc>
          <w:tcPr>
            <w:tcW w:w="1707" w:type="dxa"/>
            <w:shd w:val="clear" w:color="auto" w:fill="auto"/>
          </w:tcPr>
          <w:p w:rsidR="002C46D0" w:rsidRPr="00E638AD" w:rsidRDefault="002C46D0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15 MARTEDI’</w:t>
            </w:r>
          </w:p>
        </w:tc>
        <w:tc>
          <w:tcPr>
            <w:tcW w:w="1138" w:type="dxa"/>
          </w:tcPr>
          <w:p w:rsidR="002615B0" w:rsidRPr="002615B0" w:rsidRDefault="004D6CA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</w:tc>
        <w:tc>
          <w:tcPr>
            <w:tcW w:w="4410" w:type="dxa"/>
            <w:shd w:val="clear" w:color="auto" w:fill="auto"/>
          </w:tcPr>
          <w:p w:rsidR="002615B0" w:rsidRPr="002615B0" w:rsidRDefault="004D6CA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TUTTE LE DISCIPLINE </w:t>
            </w:r>
          </w:p>
        </w:tc>
        <w:tc>
          <w:tcPr>
            <w:tcW w:w="3271" w:type="dxa"/>
            <w:shd w:val="clear" w:color="auto" w:fill="auto"/>
          </w:tcPr>
          <w:p w:rsidR="002615B0" w:rsidRPr="002615B0" w:rsidRDefault="004D6CA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2ALC</w:t>
            </w:r>
          </w:p>
        </w:tc>
      </w:tr>
      <w:tr w:rsidR="00FB211D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FB211D" w:rsidRDefault="00A3682F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16 MERCOLEDI’</w:t>
            </w:r>
          </w:p>
        </w:tc>
        <w:tc>
          <w:tcPr>
            <w:tcW w:w="1138" w:type="dxa"/>
          </w:tcPr>
          <w:p w:rsidR="00FB211D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A3682F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A3682F" w:rsidRDefault="00A3682F" w:rsidP="00A3682F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>
              <w:rPr>
                <w:rFonts w:ascii="Arial" w:hAnsi="Arial"/>
                <w:color w:val="000000"/>
                <w:sz w:val="19"/>
              </w:rPr>
              <w:t>ST.ARTE</w:t>
            </w:r>
            <w:proofErr w:type="spellEnd"/>
            <w:r>
              <w:rPr>
                <w:rFonts w:ascii="Arial" w:hAnsi="Arial"/>
                <w:color w:val="000000"/>
                <w:sz w:val="19"/>
              </w:rPr>
              <w:t xml:space="preserve"> - SCIENZE E CHIMICA</w:t>
            </w:r>
          </w:p>
          <w:p w:rsidR="00A3682F" w:rsidRDefault="00A3682F" w:rsidP="00A3682F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ITALIANO - LATINO - MATEMATICA – INGLESE</w:t>
            </w:r>
          </w:p>
          <w:p w:rsidR="00FB211D" w:rsidRPr="002615B0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LATINO-INGLESE</w:t>
            </w:r>
          </w:p>
        </w:tc>
        <w:tc>
          <w:tcPr>
            <w:tcW w:w="3271" w:type="dxa"/>
            <w:shd w:val="clear" w:color="auto" w:fill="auto"/>
          </w:tcPr>
          <w:p w:rsidR="00FB211D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  <w:p w:rsidR="00A3682F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</w:p>
          <w:p w:rsidR="00A3682F" w:rsidRPr="002615B0" w:rsidRDefault="00A3682F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2C46D0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C46D0" w:rsidRDefault="00A3682F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17 GIOVEDI’</w:t>
            </w:r>
          </w:p>
        </w:tc>
        <w:tc>
          <w:tcPr>
            <w:tcW w:w="1138" w:type="dxa"/>
          </w:tcPr>
          <w:p w:rsidR="002C46D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A54311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FB211D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A54311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TEDESCO/FILOSOFIA</w:t>
            </w: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TEDESCO-FRANCESE-INGLESE</w:t>
            </w:r>
          </w:p>
        </w:tc>
        <w:tc>
          <w:tcPr>
            <w:tcW w:w="3271" w:type="dxa"/>
            <w:shd w:val="clear" w:color="auto" w:fill="auto"/>
          </w:tcPr>
          <w:p w:rsidR="00A54311" w:rsidRDefault="00A54311" w:rsidP="00A54311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</w:t>
            </w:r>
            <w:r w:rsidR="0010033C">
              <w:rPr>
                <w:rFonts w:ascii="Arial" w:hAnsi="Arial"/>
                <w:color w:val="000000"/>
                <w:sz w:val="19"/>
              </w:rPr>
              <w:t>L</w:t>
            </w:r>
          </w:p>
          <w:p w:rsidR="002C46D0" w:rsidRDefault="00A54311" w:rsidP="00A54311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5ALL/4ASU</w:t>
            </w:r>
          </w:p>
          <w:p w:rsidR="00A54311" w:rsidRPr="002615B0" w:rsidRDefault="00A54311" w:rsidP="00A54311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FB211D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FB211D" w:rsidRDefault="00A3682F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18 VENERDI’</w:t>
            </w:r>
          </w:p>
        </w:tc>
        <w:tc>
          <w:tcPr>
            <w:tcW w:w="1138" w:type="dxa"/>
          </w:tcPr>
          <w:p w:rsidR="00FB211D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</w:tc>
        <w:tc>
          <w:tcPr>
            <w:tcW w:w="4410" w:type="dxa"/>
            <w:shd w:val="clear" w:color="auto" w:fill="auto"/>
          </w:tcPr>
          <w:p w:rsidR="00FB211D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FILOSOFIA-SCIENZE UMANE</w:t>
            </w:r>
          </w:p>
        </w:tc>
        <w:tc>
          <w:tcPr>
            <w:tcW w:w="3271" w:type="dxa"/>
            <w:shd w:val="clear" w:color="auto" w:fill="auto"/>
          </w:tcPr>
          <w:p w:rsidR="00FB211D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1ALC</w:t>
            </w:r>
          </w:p>
          <w:p w:rsidR="00A54311" w:rsidRPr="002615B0" w:rsidRDefault="00A54311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A54311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A54311" w:rsidRDefault="00A54311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21 LUNEDI’</w:t>
            </w:r>
          </w:p>
        </w:tc>
        <w:tc>
          <w:tcPr>
            <w:tcW w:w="1138" w:type="dxa"/>
          </w:tcPr>
          <w:p w:rsidR="00A54311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22308" w:rsidRPr="00E638AD" w:rsidRDefault="00222308" w:rsidP="0022230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INGLESE-MATEMATICA x biennio</w:t>
            </w:r>
          </w:p>
          <w:p w:rsidR="00A54311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MATEMATICA/FISICA-INGLESE/SCIENZE</w:t>
            </w:r>
          </w:p>
        </w:tc>
        <w:tc>
          <w:tcPr>
            <w:tcW w:w="3271" w:type="dxa"/>
            <w:shd w:val="clear" w:color="auto" w:fill="auto"/>
          </w:tcPr>
          <w:p w:rsidR="00222308" w:rsidRDefault="00A95E8F" w:rsidP="0022230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</w:t>
            </w:r>
            <w:r w:rsidR="00222308">
              <w:rPr>
                <w:rFonts w:ascii="Arial" w:hAnsi="Arial"/>
                <w:color w:val="000000"/>
                <w:sz w:val="19"/>
              </w:rPr>
              <w:t xml:space="preserve"> - 3ALS</w:t>
            </w:r>
          </w:p>
          <w:p w:rsidR="00A54311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4ALSP-4ASU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22 MARTEDI’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22308" w:rsidRDefault="0022230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TUTTE LE DISCIPLINE </w:t>
            </w:r>
          </w:p>
          <w:p w:rsidR="00222308" w:rsidRPr="002615B0" w:rsidRDefault="0022230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71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2ALC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5ALL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23 MERCOLEDI’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SPAGNOLO- MATEMATICA/FISICA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 xml:space="preserve">DISEGNO E </w:t>
            </w:r>
            <w:proofErr w:type="spellStart"/>
            <w:r>
              <w:rPr>
                <w:rFonts w:ascii="Arial" w:hAnsi="Arial"/>
                <w:color w:val="000000"/>
                <w:sz w:val="19"/>
              </w:rPr>
              <w:t>ST.ARTE-MATEMATICA</w:t>
            </w:r>
            <w:proofErr w:type="spellEnd"/>
          </w:p>
        </w:tc>
        <w:tc>
          <w:tcPr>
            <w:tcW w:w="3271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5AES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3BLSP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24 GIOVEDI’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FILOSOFIA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1677F7">
              <w:rPr>
                <w:rFonts w:ascii="Arial" w:hAnsi="Arial"/>
                <w:color w:val="000000"/>
                <w:sz w:val="19"/>
              </w:rPr>
              <w:t>TEDESCO-FRANCESE-INGLESE</w:t>
            </w:r>
          </w:p>
        </w:tc>
        <w:tc>
          <w:tcPr>
            <w:tcW w:w="3271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2BLL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3BLL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25 VENERDI’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MATEMATICA-FISICA</w:t>
            </w:r>
          </w:p>
        </w:tc>
        <w:tc>
          <w:tcPr>
            <w:tcW w:w="3271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1ALC</w:t>
            </w:r>
          </w:p>
          <w:p w:rsidR="00C66D4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28 LUNEDI’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410" w:type="dxa"/>
            <w:shd w:val="clear" w:color="auto" w:fill="auto"/>
          </w:tcPr>
          <w:p w:rsidR="00C66D48" w:rsidRDefault="00C66D48" w:rsidP="00C66D4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E638AD">
              <w:rPr>
                <w:rFonts w:ascii="Arial" w:hAnsi="Arial"/>
                <w:color w:val="000000"/>
                <w:sz w:val="19"/>
              </w:rPr>
              <w:t>INGLESE-MATEMATICA x biennio</w:t>
            </w:r>
          </w:p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MATEMATICA-FISICA</w:t>
            </w:r>
          </w:p>
        </w:tc>
        <w:tc>
          <w:tcPr>
            <w:tcW w:w="3271" w:type="dxa"/>
            <w:shd w:val="clear" w:color="auto" w:fill="auto"/>
          </w:tcPr>
          <w:p w:rsidR="00C66D48" w:rsidRDefault="00C66D48" w:rsidP="00C66D4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1AES/2AES/5ALL - 3ALS</w:t>
            </w:r>
          </w:p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4ALSP</w:t>
            </w:r>
          </w:p>
        </w:tc>
      </w:tr>
      <w:tr w:rsidR="00222308" w:rsidTr="00A3682F">
        <w:trPr>
          <w:trHeight w:val="25"/>
        </w:trPr>
        <w:tc>
          <w:tcPr>
            <w:tcW w:w="1707" w:type="dxa"/>
            <w:shd w:val="clear" w:color="auto" w:fill="auto"/>
          </w:tcPr>
          <w:p w:rsidR="00222308" w:rsidRDefault="00222308" w:rsidP="007A04EA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29 MARTEDI’</w:t>
            </w:r>
          </w:p>
        </w:tc>
        <w:tc>
          <w:tcPr>
            <w:tcW w:w="1138" w:type="dxa"/>
          </w:tcPr>
          <w:p w:rsidR="00222308" w:rsidRDefault="0022230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</w:tc>
        <w:tc>
          <w:tcPr>
            <w:tcW w:w="4410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TUTTE LE DISCIPLINE</w:t>
            </w:r>
          </w:p>
        </w:tc>
        <w:tc>
          <w:tcPr>
            <w:tcW w:w="3271" w:type="dxa"/>
            <w:shd w:val="clear" w:color="auto" w:fill="auto"/>
          </w:tcPr>
          <w:p w:rsidR="00222308" w:rsidRDefault="00C66D48" w:rsidP="007A04EA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2ALC</w:t>
            </w:r>
          </w:p>
        </w:tc>
      </w:tr>
    </w:tbl>
    <w:p w:rsidR="002615B0" w:rsidRDefault="002615B0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7B46B4" w:rsidRDefault="007B46B4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C66D48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>DICEMBRE</w:t>
      </w:r>
    </w:p>
    <w:p w:rsidR="00A3682F" w:rsidRDefault="00A3682F" w:rsidP="007B46B4"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ab/>
      </w:r>
    </w:p>
    <w:p w:rsidR="000C703E" w:rsidRDefault="000C703E" w:rsidP="000C703E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tbl>
      <w:tblPr>
        <w:tblW w:w="10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1"/>
        <w:gridCol w:w="1134"/>
        <w:gridCol w:w="4395"/>
        <w:gridCol w:w="3260"/>
      </w:tblGrid>
      <w:tr w:rsidR="000C703E" w:rsidTr="00C677D8"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EC51C8" w:rsidRDefault="000C703E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GIORNO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Pr="00EC51C8" w:rsidRDefault="000C703E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ORARIO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EC51C8" w:rsidRDefault="000C703E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MATERIE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EC51C8" w:rsidRDefault="000C703E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PEER DELLE CLASSI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 GIOVEDI’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2BLL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 VENERDI’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1ALC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5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14-16</w:t>
            </w:r>
          </w:p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INGLESE-MATEMATICA x</w:t>
            </w:r>
            <w:r w:rsidR="00DF02C8">
              <w:rPr>
                <w:rFonts w:ascii="Arial" w:hAnsi="Arial"/>
                <w:color w:val="000000"/>
                <w:sz w:val="19"/>
              </w:rPr>
              <w:t xml:space="preserve"> </w:t>
            </w:r>
            <w:r>
              <w:rPr>
                <w:rFonts w:ascii="Arial" w:hAnsi="Arial"/>
                <w:color w:val="000000"/>
                <w:sz w:val="19"/>
              </w:rPr>
              <w:t>biennio non scientifico</w:t>
            </w:r>
          </w:p>
          <w:p w:rsidR="000C703E" w:rsidRPr="00D2331D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INGLESE-SCIENZE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1AES/2AES- 3ALS</w:t>
            </w:r>
          </w:p>
          <w:p w:rsidR="000C703E" w:rsidRPr="000C703E" w:rsidRDefault="000C703E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6 MARTEDI’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14-15.30</w:t>
            </w:r>
          </w:p>
          <w:p w:rsidR="00DF02C8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TUTTE LE DISCIPLINE</w:t>
            </w:r>
          </w:p>
          <w:p w:rsidR="00DF02C8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FILOSOFIA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2ALC</w:t>
            </w:r>
          </w:p>
          <w:p w:rsidR="00DF02C8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7 MERCOLEDI’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SPAGNOLO-MATEMATICA-FISICA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5AES</w:t>
            </w: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D2331D" w:rsidRDefault="000C703E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9 VENERDI’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  <w:p w:rsidR="00DF02C8" w:rsidRPr="00E638AD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  <w:p w:rsidR="00DF02C8" w:rsidRPr="00E638AD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MATEMATICA-FISICA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DF02C8">
              <w:rPr>
                <w:rFonts w:ascii="Arial" w:hAnsi="Arial"/>
                <w:color w:val="000000"/>
                <w:sz w:val="19"/>
              </w:rPr>
              <w:t>1ALC</w:t>
            </w:r>
          </w:p>
          <w:p w:rsidR="00DF02C8" w:rsidRP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DF02C8"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Default="00DF02C8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12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Default="00DF02C8" w:rsidP="00DF02C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INGLESE-MATEMATICA x biennio non scientifico</w:t>
            </w:r>
          </w:p>
          <w:p w:rsid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0C703E" w:rsidRDefault="00DF02C8" w:rsidP="00DF02C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 w:rsidRPr="000C703E">
              <w:rPr>
                <w:rFonts w:ascii="Arial" w:hAnsi="Arial"/>
                <w:color w:val="000000"/>
                <w:sz w:val="19"/>
              </w:rPr>
              <w:t>1AES/2AES- 3ALS</w:t>
            </w:r>
          </w:p>
          <w:p w:rsidR="00DF02C8" w:rsidRP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</w:p>
        </w:tc>
      </w:tr>
      <w:tr w:rsidR="000C703E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Default="000C703E" w:rsidP="00C677D8">
            <w:pPr>
              <w:pStyle w:val="Contenutotabella"/>
            </w:pPr>
            <w:r>
              <w:rPr>
                <w:rFonts w:ascii="Arial" w:hAnsi="Arial" w:cs="Arial"/>
                <w:i/>
                <w:sz w:val="20"/>
                <w:szCs w:val="20"/>
              </w:rPr>
              <w:t>15 GIOVEDI’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C703E" w:rsidRPr="002714A3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C703E" w:rsidRPr="002714A3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703E" w:rsidRPr="00DF02C8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2BLL</w:t>
            </w:r>
          </w:p>
        </w:tc>
      </w:tr>
    </w:tbl>
    <w:p w:rsidR="00A3682F" w:rsidRDefault="00A3682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6B4DDB" w:rsidRDefault="006B4DDB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6B4DDB" w:rsidRDefault="006B4DDB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6B4DDB" w:rsidRDefault="006B4DDB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6B4DDB" w:rsidRDefault="006B4DDB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DF02C8" w:rsidRDefault="00DF02C8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DF02C8" w:rsidRDefault="00DF02C8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DF02C8" w:rsidRDefault="00DF02C8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9747AB" w:rsidRDefault="009747AB" w:rsidP="00DF02C8"/>
    <w:p w:rsidR="00A3682F" w:rsidRDefault="00A3682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95E8F" w:rsidRDefault="00A95E8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95E8F" w:rsidRDefault="00A95E8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95E8F" w:rsidRDefault="00A95E8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DF02C8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  <w:t>GENNAIO</w:t>
      </w:r>
    </w:p>
    <w:p w:rsidR="00A3682F" w:rsidRDefault="00A3682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A3682F" w:rsidRDefault="00A3682F" w:rsidP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tbl>
      <w:tblPr>
        <w:tblW w:w="104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701"/>
        <w:gridCol w:w="1134"/>
        <w:gridCol w:w="4395"/>
        <w:gridCol w:w="3260"/>
      </w:tblGrid>
      <w:tr w:rsidR="00DF02C8" w:rsidTr="00C677D8"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EC51C8" w:rsidRDefault="00DF02C8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GIORNO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Pr="00EC51C8" w:rsidRDefault="00DF02C8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ORARIO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EC51C8" w:rsidRDefault="00DF02C8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MATERIE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EC51C8" w:rsidRDefault="00DF02C8" w:rsidP="00C677D8">
            <w:pPr>
              <w:pStyle w:val="Contenutotabella"/>
              <w:rPr>
                <w:b/>
              </w:rPr>
            </w:pPr>
            <w:r w:rsidRPr="00EC51C8">
              <w:rPr>
                <w:b/>
              </w:rPr>
              <w:t>PEER DELLE CLASSI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9747AB" w:rsidP="009747AB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9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Default="009747A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0C703E" w:rsidRDefault="009747A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 x biennio non scientifico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0C703E" w:rsidRDefault="009747A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3ALS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9747AB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12 GIO</w:t>
            </w:r>
            <w:r w:rsidR="008D7E7B">
              <w:rPr>
                <w:rFonts w:ascii="Arial" w:hAnsi="Arial" w:cs="Arial"/>
                <w:i/>
                <w:sz w:val="20"/>
                <w:szCs w:val="20"/>
              </w:rPr>
              <w:t>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Pr="000C703E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0C703E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0C703E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2BLL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8D7E7B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16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  <w:p w:rsidR="008D7E7B" w:rsidRPr="000C703E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 x biennio non scientifico</w:t>
            </w:r>
          </w:p>
          <w:p w:rsidR="008D7E7B" w:rsidRPr="00D2331D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INGLESE-SCIENZE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3ALS</w:t>
            </w:r>
          </w:p>
          <w:p w:rsidR="008D7E7B" w:rsidRPr="000C703E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8D7E7B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19 GIOVEDI’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Pr="001677F7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1677F7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1677F7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2BLL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8D7E7B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23 LUNEDI’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Pr="001677F7" w:rsidRDefault="00DF02C8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1677F7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MATEMATICA x biennio non scientifico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1677F7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3ALS</w:t>
            </w:r>
          </w:p>
        </w:tc>
      </w:tr>
      <w:tr w:rsidR="00DF02C8" w:rsidTr="00C677D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D2331D" w:rsidRDefault="008D7E7B" w:rsidP="00C677D8">
            <w:pPr>
              <w:pStyle w:val="Contenutotabella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25 MERCOLEDI’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02C8" w:rsidRPr="00E638AD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14-16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F02C8" w:rsidRPr="00E638AD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INGLESE-SCIENZE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F02C8" w:rsidRPr="00DF02C8" w:rsidRDefault="008D7E7B" w:rsidP="00C677D8">
            <w:pPr>
              <w:pStyle w:val="Contenutotabella"/>
              <w:rPr>
                <w:rFonts w:ascii="Arial" w:hAnsi="Arial"/>
                <w:color w:val="000000"/>
                <w:sz w:val="19"/>
              </w:rPr>
            </w:pPr>
            <w:r>
              <w:rPr>
                <w:rFonts w:ascii="Arial" w:hAnsi="Arial"/>
                <w:color w:val="000000"/>
                <w:sz w:val="19"/>
              </w:rPr>
              <w:t>4ASU</w:t>
            </w:r>
          </w:p>
        </w:tc>
      </w:tr>
    </w:tbl>
    <w:p w:rsidR="00DF02C8" w:rsidRDefault="00DF02C8" w:rsidP="00DF02C8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2615B0" w:rsidRDefault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2615B0" w:rsidRDefault="002615B0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  <w:rPr>
          <w:rFonts w:ascii="Verdana" w:eastAsia="Verdana" w:hAnsi="Verdana" w:cs="Verdana"/>
          <w:b/>
          <w:bCs/>
          <w:color w:val="343E4F"/>
          <w:kern w:val="1"/>
          <w:sz w:val="30"/>
          <w:szCs w:val="30"/>
        </w:rPr>
      </w:pPr>
    </w:p>
    <w:p w:rsidR="007A04EA" w:rsidRDefault="007A04EA">
      <w:pPr>
        <w:tabs>
          <w:tab w:val="left" w:pos="1080"/>
          <w:tab w:val="left" w:pos="1440"/>
          <w:tab w:val="left" w:pos="1620"/>
          <w:tab w:val="left" w:pos="2340"/>
          <w:tab w:val="left" w:pos="3600"/>
          <w:tab w:val="left" w:pos="5040"/>
          <w:tab w:val="left" w:pos="6300"/>
          <w:tab w:val="left" w:pos="7020"/>
          <w:tab w:val="left" w:pos="7560"/>
          <w:tab w:val="left" w:pos="7920"/>
          <w:tab w:val="left" w:pos="8640"/>
          <w:tab w:val="left" w:pos="9180"/>
        </w:tabs>
      </w:pPr>
    </w:p>
    <w:sectPr w:rsidR="007A04EA">
      <w:headerReference w:type="default" r:id="rId7"/>
      <w:footerReference w:type="default" r:id="rId8"/>
      <w:pgSz w:w="11906" w:h="16838"/>
      <w:pgMar w:top="2268" w:right="1134" w:bottom="1134" w:left="1134" w:header="708" w:footer="661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4EA" w:rsidRDefault="007A04EA">
      <w:r>
        <w:separator/>
      </w:r>
    </w:p>
  </w:endnote>
  <w:endnote w:type="continuationSeparator" w:id="0">
    <w:p w:rsidR="007A04EA" w:rsidRDefault="007A0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4EA" w:rsidRDefault="007A04EA">
    <w:pPr>
      <w:pStyle w:val="Pidipagina"/>
    </w:pPr>
  </w:p>
  <w:p w:rsidR="007A04EA" w:rsidRDefault="007A04EA">
    <w:pPr>
      <w:pStyle w:val="Pidipagina"/>
    </w:pPr>
    <w:r>
      <w:rPr>
        <w:rFonts w:ascii="Verdana" w:hAnsi="Verdana" w:cs="Verdana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4EA" w:rsidRDefault="007A04EA">
      <w:r>
        <w:separator/>
      </w:r>
    </w:p>
  </w:footnote>
  <w:footnote w:type="continuationSeparator" w:id="0">
    <w:p w:rsidR="007A04EA" w:rsidRDefault="007A04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4EA" w:rsidRDefault="007B46B4" w:rsidP="007B46B4">
    <w:pPr>
      <w:pStyle w:val="Intestazione"/>
      <w:tabs>
        <w:tab w:val="left" w:pos="2610"/>
        <w:tab w:val="center" w:pos="4909"/>
      </w:tabs>
      <w:ind w:firstLine="180"/>
      <w:rPr>
        <w:rFonts w:ascii="Arial" w:hAnsi="Arial"/>
        <w:b/>
        <w:bCs/>
        <w:color w:val="000000"/>
        <w:sz w:val="30"/>
        <w:szCs w:val="30"/>
      </w:rPr>
    </w:pPr>
    <w:r>
      <w:tab/>
    </w:r>
    <w:r>
      <w:tab/>
    </w:r>
    <w:r w:rsidR="007A04EA">
      <w:object w:dxaOrig="3195" w:dyaOrig="32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style="width:49.5pt;height:56.25pt" o:ole="" filled="t">
          <v:fill color2="black"/>
          <v:imagedata r:id="rId1" o:title=""/>
        </v:shape>
        <o:OLEObject Type="Embed" ProgID="Immagine" ShapeID="_x0000_i1032" DrawAspect="Content" ObjectID="_1538043334" r:id="rId2"/>
      </w:object>
    </w:r>
    <w:r w:rsidR="007A04EA">
      <w:t xml:space="preserve">            </w:t>
    </w:r>
  </w:p>
  <w:p w:rsidR="007A04EA" w:rsidRDefault="007A04EA">
    <w:pPr>
      <w:pStyle w:val="Intestazione"/>
      <w:ind w:firstLine="180"/>
      <w:jc w:val="center"/>
      <w:rPr>
        <w:rFonts w:ascii="Arial" w:hAnsi="Arial"/>
        <w:b/>
        <w:bCs/>
        <w:color w:val="000000"/>
        <w:sz w:val="30"/>
        <w:szCs w:val="30"/>
      </w:rPr>
    </w:pPr>
    <w:r>
      <w:rPr>
        <w:rFonts w:ascii="Arial" w:hAnsi="Arial"/>
        <w:b/>
        <w:bCs/>
        <w:color w:val="000000"/>
        <w:sz w:val="30"/>
        <w:szCs w:val="30"/>
      </w:rPr>
      <w:t>PEER TUTORING</w:t>
    </w:r>
  </w:p>
  <w:p w:rsidR="007A04EA" w:rsidRDefault="007A04EA">
    <w:pPr>
      <w:pStyle w:val="Intestazione"/>
      <w:ind w:firstLine="180"/>
      <w:jc w:val="center"/>
    </w:pPr>
    <w:r>
      <w:rPr>
        <w:rFonts w:ascii="Arial" w:hAnsi="Arial"/>
        <w:b/>
        <w:bCs/>
        <w:color w:val="000000"/>
        <w:sz w:val="30"/>
        <w:szCs w:val="30"/>
      </w:rPr>
      <w:t>PRIMO QUADRIMESTRE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attachedTemplate r:id="rId1"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172D"/>
    <w:rsid w:val="0008172D"/>
    <w:rsid w:val="000C703E"/>
    <w:rsid w:val="000F7205"/>
    <w:rsid w:val="0010033C"/>
    <w:rsid w:val="001677F7"/>
    <w:rsid w:val="00222308"/>
    <w:rsid w:val="002615B0"/>
    <w:rsid w:val="002714A3"/>
    <w:rsid w:val="002C46D0"/>
    <w:rsid w:val="00360728"/>
    <w:rsid w:val="00414C12"/>
    <w:rsid w:val="004D6CA1"/>
    <w:rsid w:val="006B4DDB"/>
    <w:rsid w:val="007A04EA"/>
    <w:rsid w:val="007B46B4"/>
    <w:rsid w:val="008D7E7B"/>
    <w:rsid w:val="008E50C7"/>
    <w:rsid w:val="009747AB"/>
    <w:rsid w:val="009B69B0"/>
    <w:rsid w:val="009F43CC"/>
    <w:rsid w:val="009F5AFB"/>
    <w:rsid w:val="00A3682F"/>
    <w:rsid w:val="00A54311"/>
    <w:rsid w:val="00A95E8F"/>
    <w:rsid w:val="00C66D48"/>
    <w:rsid w:val="00D2331D"/>
    <w:rsid w:val="00D3262A"/>
    <w:rsid w:val="00DF02C8"/>
    <w:rsid w:val="00E638AD"/>
    <w:rsid w:val="00EC4347"/>
    <w:rsid w:val="00EC51C8"/>
    <w:rsid w:val="00FB2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170" w:firstLine="0"/>
      <w:jc w:val="center"/>
      <w:outlineLvl w:val="0"/>
    </w:pPr>
    <w:rPr>
      <w:rFonts w:ascii="Verdana" w:hAnsi="Verdana" w:cs="Verdana"/>
      <w:b/>
      <w:bCs/>
      <w:u w:val="single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Verdana" w:eastAsia="Times New Roman" w:hAnsi="Verdana" w:cs="Times New Roman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3z0">
    <w:name w:val="WW8Num3z0"/>
  </w:style>
  <w:style w:type="character" w:customStyle="1" w:styleId="WW8Num3z1">
    <w:name w:val="WW8Num3z1"/>
    <w:rPr>
      <w:rFonts w:ascii="Wingdings" w:hAnsi="Wingdings" w:cs="Wingdings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hAnsi="Wingdings" w:cs="Wingdings" w:hint="default"/>
      <w:sz w:val="16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Wingdings" w:hAnsi="Wingdings" w:cs="Wingdings" w:hint="default"/>
      <w:sz w:val="16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</w:style>
  <w:style w:type="character" w:customStyle="1" w:styleId="WW8Num8z1">
    <w:name w:val="WW8Num8z1"/>
    <w:rPr>
      <w:rFonts w:ascii="Wingdings" w:hAnsi="Wingdings" w:cs="Wingdings" w:hint="default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Calibri" w:eastAsia="Calibri" w:hAnsi="Calibri" w:cs="Calibri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Wingdings" w:hAnsi="Wingdings" w:cs="Wingdings" w:hint="default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Carpredefinitoparagrafo1">
    <w:name w:val="Car. predefinito paragrafo1"/>
  </w:style>
  <w:style w:type="character" w:customStyle="1" w:styleId="Titolo2Carattere">
    <w:name w:val="Titolo 2 Carattere"/>
    <w:basedOn w:val="Carpredefinitoparagrafo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PidipaginaCarattere">
    <w:name w:val="Piè di pagina Carattere"/>
    <w:basedOn w:val="Carpredefinitoparagrafo1"/>
    <w:rPr>
      <w:sz w:val="24"/>
      <w:szCs w:val="24"/>
    </w:rPr>
  </w:style>
  <w:style w:type="character" w:customStyle="1" w:styleId="TestofumettoCarattere">
    <w:name w:val="Testo fumetto Carattere"/>
    <w:basedOn w:val="Carpredefinitoparagrafo1"/>
    <w:rPr>
      <w:rFonts w:ascii="Tahoma" w:hAnsi="Tahoma" w:cs="Tahoma"/>
      <w:sz w:val="16"/>
      <w:szCs w:val="16"/>
    </w:rPr>
  </w:style>
  <w:style w:type="character" w:customStyle="1" w:styleId="ora2">
    <w:name w:val="ora2"/>
    <w:basedOn w:val="Carpredefinitoparagrafo1"/>
  </w:style>
  <w:style w:type="character" w:customStyle="1" w:styleId="preferiti">
    <w:name w:val="preferiti"/>
    <w:basedOn w:val="Carpredefinitoparagrafo1"/>
  </w:style>
  <w:style w:type="character" w:customStyle="1" w:styleId="Punti">
    <w:name w:val="Punti"/>
    <w:rPr>
      <w:rFonts w:ascii="OpenSymbol" w:eastAsia="OpenSymbol" w:hAnsi="OpenSymbol" w:cs="OpenSymbol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deltesto">
    <w:name w:val="Body Text"/>
    <w:basedOn w:val="Normale"/>
    <w:pPr>
      <w:jc w:val="both"/>
    </w:pPr>
  </w:style>
  <w:style w:type="paragraph" w:styleId="Elenco">
    <w:name w:val="List"/>
    <w:basedOn w:val="Corpodel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Intestazione">
    <w:name w:val="header"/>
    <w:basedOn w:val="Normale"/>
  </w:style>
  <w:style w:type="paragraph" w:styleId="Pidipagina">
    <w:name w:val="footer"/>
    <w:basedOn w:val="Normale"/>
  </w:style>
  <w:style w:type="paragraph" w:styleId="Paragrafoelenco">
    <w:name w:val="List Paragraph"/>
    <w:basedOn w:val="Normale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pPr>
      <w:spacing w:before="280" w:after="280"/>
    </w:pPr>
    <w:rPr>
      <w:rFonts w:eastAsia="Calibri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wuff\uffici\Modelli%20vari\CIRCOLARE%20MODELLO%202011%202012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CIRCOLARE MODELLO 2011 2012.dotx</Template>
  <TotalTime>2</TotalTime>
  <Pages>4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angela</dc:creator>
  <cp:lastModifiedBy>dario</cp:lastModifiedBy>
  <cp:revision>2</cp:revision>
  <cp:lastPrinted>2016-10-15T11:28:00Z</cp:lastPrinted>
  <dcterms:created xsi:type="dcterms:W3CDTF">2016-10-15T11:29:00Z</dcterms:created>
  <dcterms:modified xsi:type="dcterms:W3CDTF">2016-10-15T11:29:00Z</dcterms:modified>
</cp:coreProperties>
</file>