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FBD" w:rsidRDefault="009C5FBD" w:rsidP="003A35CB">
      <w:pPr>
        <w:rPr>
          <w:b/>
          <w:sz w:val="28"/>
          <w:szCs w:val="28"/>
        </w:rPr>
      </w:pPr>
      <w:r>
        <w:rPr>
          <w:b/>
          <w:sz w:val="28"/>
          <w:szCs w:val="28"/>
        </w:rPr>
        <w:t>ELENCO PARTECIPANTI</w:t>
      </w:r>
    </w:p>
    <w:p w:rsidR="009C5FBD" w:rsidRPr="0088727B" w:rsidRDefault="009C5FBD" w:rsidP="003A35CB">
      <w:pPr>
        <w:rPr>
          <w:b/>
          <w:sz w:val="28"/>
          <w:szCs w:val="28"/>
        </w:rPr>
      </w:pPr>
      <w:r w:rsidRPr="0088727B">
        <w:rPr>
          <w:b/>
          <w:sz w:val="28"/>
          <w:szCs w:val="28"/>
        </w:rPr>
        <w:t>GRUPPO TEATRALE 2010/2011</w:t>
      </w:r>
    </w:p>
    <w:p w:rsidR="009C5FBD" w:rsidRPr="0088727B" w:rsidRDefault="009C5FBD" w:rsidP="003A35CB">
      <w:pPr>
        <w:rPr>
          <w:b/>
          <w:sz w:val="28"/>
          <w:szCs w:val="28"/>
        </w:rPr>
      </w:pPr>
    </w:p>
    <w:p w:rsidR="009C5FBD" w:rsidRDefault="009C5FBD" w:rsidP="003A35CB"/>
    <w:p w:rsidR="009C5FBD" w:rsidRDefault="009C5FBD" w:rsidP="003A35CB">
      <w:smartTag w:uri="urn:schemas-microsoft-com:office:smarttags" w:element="PersonName">
        <w:smartTagPr>
          <w:attr w:name="ProductID" w:val="Azzoni Giulia"/>
        </w:smartTagPr>
        <w:r>
          <w:t>Azzoni Giulia</w:t>
        </w:r>
      </w:smartTag>
      <w:r>
        <w:t xml:space="preserve">        III B SC</w:t>
      </w:r>
    </w:p>
    <w:p w:rsidR="009C5FBD" w:rsidRDefault="009C5FBD" w:rsidP="003A35CB">
      <w:r>
        <w:t>Virginia</w:t>
      </w:r>
      <w:r w:rsidRPr="002A4E70">
        <w:t xml:space="preserve"> </w:t>
      </w:r>
      <w:r>
        <w:t>Bassi       V A LING</w:t>
      </w:r>
    </w:p>
    <w:p w:rsidR="009C5FBD" w:rsidRDefault="009C5FBD" w:rsidP="003A35CB">
      <w:r>
        <w:t>Canti Alessia         II B LING</w:t>
      </w:r>
    </w:p>
    <w:p w:rsidR="009C5FBD" w:rsidRDefault="009C5FBD" w:rsidP="003A35CB">
      <w:r>
        <w:t>Cengic Laura         II C SC</w:t>
      </w:r>
    </w:p>
    <w:p w:rsidR="009C5FBD" w:rsidRDefault="009C5FBD" w:rsidP="003A35CB">
      <w:r>
        <w:t xml:space="preserve">Corbelli Serena     I CLASS </w:t>
      </w:r>
    </w:p>
    <w:p w:rsidR="009C5FBD" w:rsidRDefault="009C5FBD" w:rsidP="003A35CB">
      <w:r>
        <w:t>Domenighini Camilla II C SC</w:t>
      </w:r>
    </w:p>
    <w:p w:rsidR="009C5FBD" w:rsidRDefault="009C5FBD" w:rsidP="003A35CB">
      <w:r>
        <w:t>Domestici Pietro        V B SC</w:t>
      </w:r>
    </w:p>
    <w:p w:rsidR="009C5FBD" w:rsidRDefault="009C5FBD" w:rsidP="003A35CB">
      <w:r>
        <w:t>Forloni Chiara             I A LING</w:t>
      </w:r>
    </w:p>
    <w:p w:rsidR="009C5FBD" w:rsidRDefault="009C5FBD" w:rsidP="003A35CB">
      <w:r>
        <w:t>Gheza Valentina          III B LING</w:t>
      </w:r>
    </w:p>
    <w:p w:rsidR="009C5FBD" w:rsidRDefault="009C5FBD" w:rsidP="003A35CB">
      <w:smartTag w:uri="urn:schemas-microsoft-com:office:smarttags" w:element="PersonName">
        <w:smartTagPr>
          <w:attr w:name="ProductID" w:val="Giacomelli Serena"/>
        </w:smartTagPr>
        <w:r>
          <w:t>Giacomelli Serena</w:t>
        </w:r>
      </w:smartTag>
      <w:r>
        <w:t xml:space="preserve">       II B LING</w:t>
      </w:r>
    </w:p>
    <w:p w:rsidR="009C5FBD" w:rsidRDefault="009C5FBD" w:rsidP="003A35CB">
      <w:r>
        <w:t>Lucchini Laura             II A LING</w:t>
      </w:r>
    </w:p>
    <w:p w:rsidR="009C5FBD" w:rsidRDefault="009C5FBD" w:rsidP="003A35CB">
      <w:r>
        <w:t>Moles Sabrina              III B LING</w:t>
      </w:r>
    </w:p>
    <w:p w:rsidR="009C5FBD" w:rsidRDefault="009C5FBD" w:rsidP="003A35CB">
      <w:smartTag w:uri="urn:schemas-microsoft-com:office:smarttags" w:element="PersonName">
        <w:smartTagPr>
          <w:attr w:name="ProductID" w:val="Morandini Daniela"/>
        </w:smartTagPr>
        <w:r>
          <w:t>Morandini Daniela</w:t>
        </w:r>
      </w:smartTag>
      <w:r>
        <w:t xml:space="preserve">      IV C SC</w:t>
      </w:r>
    </w:p>
    <w:p w:rsidR="009C5FBD" w:rsidRDefault="009C5FBD" w:rsidP="003A35CB">
      <w:r>
        <w:t>Occhi Matteo                III B LING</w:t>
      </w:r>
    </w:p>
    <w:p w:rsidR="009C5FBD" w:rsidRDefault="009C5FBD" w:rsidP="003A35CB">
      <w:r>
        <w:t>Pellegrinelli Carla        I B LING</w:t>
      </w:r>
    </w:p>
    <w:p w:rsidR="009C5FBD" w:rsidRDefault="009C5FBD" w:rsidP="003A35CB">
      <w:r>
        <w:t>Radice Giulia                 I B LING</w:t>
      </w:r>
    </w:p>
    <w:p w:rsidR="009C5FBD" w:rsidRDefault="009C5FBD" w:rsidP="003A35CB">
      <w:r>
        <w:t>Regola Paola                 IV B SC</w:t>
      </w:r>
    </w:p>
    <w:p w:rsidR="009C5FBD" w:rsidRDefault="009C5FBD" w:rsidP="003A35CB">
      <w:r>
        <w:t>Rossetto Beatrice        II A LING</w:t>
      </w:r>
    </w:p>
    <w:p w:rsidR="009C5FBD" w:rsidRDefault="009C5FBD" w:rsidP="003A35CB">
      <w:r>
        <w:t>Scarsi Roberta             II B LING</w:t>
      </w:r>
    </w:p>
    <w:p w:rsidR="009C5FBD" w:rsidRDefault="009C5FBD" w:rsidP="003A35CB">
      <w:r>
        <w:t>Spiritelli Michela        II B LING</w:t>
      </w:r>
    </w:p>
    <w:p w:rsidR="009C5FBD" w:rsidRDefault="009C5FBD" w:rsidP="003A35CB">
      <w:r>
        <w:t xml:space="preserve"> Toini Chiara               III B LING</w:t>
      </w:r>
    </w:p>
    <w:p w:rsidR="009C5FBD" w:rsidRDefault="009C5FBD" w:rsidP="003A35CB">
      <w:r>
        <w:t>Turetti Erica                I CLASS</w:t>
      </w:r>
    </w:p>
    <w:p w:rsidR="009C5FBD" w:rsidRDefault="009C5FBD" w:rsidP="003A35CB">
      <w:r>
        <w:t>Zanetta Alice               I CLASS</w:t>
      </w:r>
    </w:p>
    <w:p w:rsidR="009C5FBD" w:rsidRDefault="009C5FBD">
      <w:bookmarkStart w:id="0" w:name="_GoBack"/>
      <w:bookmarkEnd w:id="0"/>
    </w:p>
    <w:sectPr w:rsidR="009C5FBD" w:rsidSect="00F415E3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val="bestFit" w:percent="145"/>
  <w:defaultTabStop w:val="708"/>
  <w:hyphenationZone w:val="283"/>
  <w:characterSpacingControl w:val="doNotCompress"/>
  <w:savePreviewPicture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5CB"/>
    <w:rsid w:val="002A4E70"/>
    <w:rsid w:val="003A35CB"/>
    <w:rsid w:val="00554477"/>
    <w:rsid w:val="0056756A"/>
    <w:rsid w:val="0088727B"/>
    <w:rsid w:val="009C5FBD"/>
    <w:rsid w:val="00BC4CDE"/>
    <w:rsid w:val="00F41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ngs" w:hAnsi="Cambria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5C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125</Words>
  <Characters>716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ELENCO PARTECIPANTI</dc:title>
  <dc:subject/>
  <dc:creator>Nunzia Cardinale</dc:creator>
  <cp:keywords/>
  <dc:description/>
  <cp:lastModifiedBy>angela</cp:lastModifiedBy>
  <cp:revision>2</cp:revision>
  <dcterms:created xsi:type="dcterms:W3CDTF">2011-05-20T09:24:00Z</dcterms:created>
  <dcterms:modified xsi:type="dcterms:W3CDTF">2011-05-20T09:24:00Z</dcterms:modified>
</cp:coreProperties>
</file>